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D2D" w:rsidRPr="00533D2D" w:rsidRDefault="00533D2D">
      <w:pPr>
        <w:rPr>
          <w:sz w:val="14"/>
          <w:szCs w:val="12"/>
        </w:rPr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3462020</wp:posOffset>
                </wp:positionH>
                <wp:positionV relativeFrom="paragraph">
                  <wp:posOffset>-617219</wp:posOffset>
                </wp:positionV>
                <wp:extent cx="2360930" cy="1925320"/>
                <wp:effectExtent l="0" t="0" r="127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92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D2D" w:rsidRPr="00533D2D" w:rsidRDefault="00533D2D" w:rsidP="00533D2D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533D2D">
                              <w:rPr>
                                <w:b/>
                              </w:rPr>
                              <w:t xml:space="preserve">SSV </w:t>
                            </w:r>
                            <w:proofErr w:type="spellStart"/>
                            <w:r w:rsidRPr="00533D2D">
                              <w:rPr>
                                <w:b/>
                              </w:rPr>
                              <w:t>Paul</w:t>
                            </w:r>
                            <w:r w:rsidR="00DF08B1">
                              <w:rPr>
                                <w:b/>
                              </w:rPr>
                              <w:t>s</w:t>
                            </w:r>
                            <w:r w:rsidRPr="00533D2D">
                              <w:rPr>
                                <w:b/>
                              </w:rPr>
                              <w:t>dorf</w:t>
                            </w:r>
                            <w:proofErr w:type="spellEnd"/>
                            <w:r w:rsidRPr="00533D2D">
                              <w:rPr>
                                <w:b/>
                              </w:rPr>
                              <w:t xml:space="preserve"> e.V. 1970</w:t>
                            </w:r>
                          </w:p>
                          <w:p w:rsidR="00533D2D" w:rsidRPr="00533D2D" w:rsidRDefault="00533D2D" w:rsidP="00533D2D">
                            <w:pPr>
                              <w:spacing w:after="0"/>
                              <w:jc w:val="righ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33D2D">
                              <w:rPr>
                                <w:b/>
                                <w:sz w:val="20"/>
                                <w:szCs w:val="20"/>
                              </w:rPr>
                              <w:t>Ihr Ansprechpartner:</w:t>
                            </w:r>
                          </w:p>
                          <w:p w:rsidR="00533D2D" w:rsidRPr="00533D2D" w:rsidRDefault="009C547F" w:rsidP="00533D2D">
                            <w:pPr>
                              <w:spacing w:after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Johann Bamler</w:t>
                            </w:r>
                          </w:p>
                          <w:p w:rsidR="00533D2D" w:rsidRPr="00533D2D" w:rsidRDefault="009C547F" w:rsidP="00533D2D">
                            <w:pPr>
                              <w:spacing w:after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Gablonzerstr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. 2</w:t>
                            </w:r>
                          </w:p>
                          <w:p w:rsidR="00533D2D" w:rsidRPr="00533D2D" w:rsidRDefault="009C547F" w:rsidP="00533D2D">
                            <w:pPr>
                              <w:spacing w:after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92245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Kümmersbruck</w:t>
                            </w:r>
                            <w:proofErr w:type="spellEnd"/>
                          </w:p>
                          <w:p w:rsidR="00533D2D" w:rsidRPr="00533D2D" w:rsidRDefault="00533D2D" w:rsidP="00533D2D">
                            <w:pPr>
                              <w:spacing w:after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533D2D">
                              <w:rPr>
                                <w:sz w:val="20"/>
                                <w:szCs w:val="20"/>
                              </w:rPr>
                              <w:t>Telefon:</w:t>
                            </w:r>
                            <w:r w:rsidR="009C547F">
                              <w:rPr>
                                <w:sz w:val="20"/>
                                <w:szCs w:val="20"/>
                              </w:rPr>
                              <w:t xml:space="preserve"> 09621/88263</w:t>
                            </w:r>
                          </w:p>
                          <w:p w:rsidR="00533D2D" w:rsidRPr="00533D2D" w:rsidRDefault="00533D2D" w:rsidP="00533D2D">
                            <w:pPr>
                              <w:spacing w:after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533D2D">
                              <w:rPr>
                                <w:sz w:val="20"/>
                                <w:szCs w:val="20"/>
                              </w:rPr>
                              <w:t xml:space="preserve">Mail: </w:t>
                            </w:r>
                            <w:r w:rsidR="009C547F">
                              <w:rPr>
                                <w:sz w:val="20"/>
                                <w:szCs w:val="20"/>
                              </w:rPr>
                              <w:t>kassier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@ssv-paulsdorf.de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72.6pt;margin-top:-48.6pt;width:185.9pt;height:151.6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" stroked="f">
                <v:textbox>
                  <w:txbxContent>
                    <w:p w:rsidR="00533D2D" w:rsidRPr="00533D2D" w:rsidRDefault="00533D2D" w:rsidP="00533D2D">
                      <w:pPr>
                        <w:jc w:val="right"/>
                        <w:rPr>
                          <w:b/>
                        </w:rPr>
                      </w:pPr>
                      <w:r w:rsidRPr="00533D2D">
                        <w:rPr>
                          <w:b/>
                        </w:rPr>
                        <w:t xml:space="preserve">SSV </w:t>
                      </w:r>
                      <w:proofErr w:type="spellStart"/>
                      <w:r w:rsidRPr="00533D2D">
                        <w:rPr>
                          <w:b/>
                        </w:rPr>
                        <w:t>Paul</w:t>
                      </w:r>
                      <w:r w:rsidR="00DF08B1">
                        <w:rPr>
                          <w:b/>
                        </w:rPr>
                        <w:t>s</w:t>
                      </w:r>
                      <w:r w:rsidRPr="00533D2D">
                        <w:rPr>
                          <w:b/>
                        </w:rPr>
                        <w:t>dorf</w:t>
                      </w:r>
                      <w:proofErr w:type="spellEnd"/>
                      <w:r w:rsidRPr="00533D2D">
                        <w:rPr>
                          <w:b/>
                        </w:rPr>
                        <w:t xml:space="preserve"> e.V. 1970</w:t>
                      </w:r>
                    </w:p>
                    <w:p w:rsidR="00533D2D" w:rsidRPr="00533D2D" w:rsidRDefault="00533D2D" w:rsidP="00533D2D">
                      <w:pPr>
                        <w:spacing w:after="0"/>
                        <w:jc w:val="right"/>
                        <w:rPr>
                          <w:b/>
                          <w:sz w:val="20"/>
                          <w:szCs w:val="20"/>
                        </w:rPr>
                      </w:pPr>
                      <w:r w:rsidRPr="00533D2D">
                        <w:rPr>
                          <w:b/>
                          <w:sz w:val="20"/>
                          <w:szCs w:val="20"/>
                        </w:rPr>
                        <w:t>Ihr Ansprechpartner:</w:t>
                      </w:r>
                    </w:p>
                    <w:p w:rsidR="00533D2D" w:rsidRPr="00533D2D" w:rsidRDefault="009C547F" w:rsidP="00533D2D">
                      <w:pPr>
                        <w:spacing w:after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Johann Bamler</w:t>
                      </w:r>
                    </w:p>
                    <w:p w:rsidR="00533D2D" w:rsidRPr="00533D2D" w:rsidRDefault="009C547F" w:rsidP="00533D2D">
                      <w:pPr>
                        <w:spacing w:after="0"/>
                        <w:jc w:val="right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Gablonzerstr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. 2</w:t>
                      </w:r>
                    </w:p>
                    <w:p w:rsidR="00533D2D" w:rsidRPr="00533D2D" w:rsidRDefault="009C547F" w:rsidP="00533D2D">
                      <w:pPr>
                        <w:spacing w:after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92245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Kümmersbruck</w:t>
                      </w:r>
                      <w:proofErr w:type="spellEnd"/>
                    </w:p>
                    <w:p w:rsidR="00533D2D" w:rsidRPr="00533D2D" w:rsidRDefault="00533D2D" w:rsidP="00533D2D">
                      <w:pPr>
                        <w:spacing w:after="0"/>
                        <w:jc w:val="right"/>
                        <w:rPr>
                          <w:sz w:val="20"/>
                          <w:szCs w:val="20"/>
                        </w:rPr>
                      </w:pPr>
                      <w:r w:rsidRPr="00533D2D">
                        <w:rPr>
                          <w:sz w:val="20"/>
                          <w:szCs w:val="20"/>
                        </w:rPr>
                        <w:t>Telefon:</w:t>
                      </w:r>
                      <w:r w:rsidR="009C547F">
                        <w:rPr>
                          <w:sz w:val="20"/>
                          <w:szCs w:val="20"/>
                        </w:rPr>
                        <w:t xml:space="preserve"> 09621/88263</w:t>
                      </w:r>
                    </w:p>
                    <w:p w:rsidR="00533D2D" w:rsidRPr="00533D2D" w:rsidRDefault="00533D2D" w:rsidP="00533D2D">
                      <w:pPr>
                        <w:spacing w:after="0"/>
                        <w:jc w:val="right"/>
                        <w:rPr>
                          <w:sz w:val="20"/>
                          <w:szCs w:val="20"/>
                        </w:rPr>
                      </w:pPr>
                      <w:r w:rsidRPr="00533D2D">
                        <w:rPr>
                          <w:sz w:val="20"/>
                          <w:szCs w:val="20"/>
                        </w:rPr>
                        <w:t xml:space="preserve">Mail: </w:t>
                      </w:r>
                      <w:r w:rsidR="009C547F">
                        <w:rPr>
                          <w:sz w:val="20"/>
                          <w:szCs w:val="20"/>
                        </w:rPr>
                        <w:t>kassier</w:t>
                      </w:r>
                      <w:r>
                        <w:rPr>
                          <w:sz w:val="20"/>
                          <w:szCs w:val="20"/>
                        </w:rPr>
                        <w:t>@ssv-paulsdorf.de</w:t>
                      </w:r>
                    </w:p>
                  </w:txbxContent>
                </v:textbox>
              </v:shape>
            </w:pict>
          </mc:Fallback>
        </mc:AlternateContent>
      </w:r>
      <w:r w:rsidRPr="00533D2D">
        <w:rPr>
          <w:sz w:val="14"/>
          <w:szCs w:val="12"/>
        </w:rPr>
        <w:t xml:space="preserve">SSV </w:t>
      </w:r>
      <w:proofErr w:type="spellStart"/>
      <w:r w:rsidRPr="00533D2D">
        <w:rPr>
          <w:sz w:val="14"/>
          <w:szCs w:val="12"/>
        </w:rPr>
        <w:t>Paulsdorf</w:t>
      </w:r>
      <w:proofErr w:type="spellEnd"/>
      <w:r w:rsidRPr="00533D2D">
        <w:rPr>
          <w:sz w:val="14"/>
          <w:szCs w:val="12"/>
        </w:rPr>
        <w:t xml:space="preserve"> </w:t>
      </w:r>
      <w:r w:rsidRPr="00533D2D">
        <w:rPr>
          <w:rFonts w:cstheme="minorHAnsi"/>
          <w:sz w:val="14"/>
          <w:szCs w:val="12"/>
        </w:rPr>
        <w:t>·</w:t>
      </w:r>
      <w:r w:rsidRPr="00533D2D">
        <w:rPr>
          <w:sz w:val="14"/>
          <w:szCs w:val="12"/>
        </w:rPr>
        <w:t xml:space="preserve"> </w:t>
      </w:r>
      <w:proofErr w:type="spellStart"/>
      <w:r w:rsidRPr="00533D2D">
        <w:rPr>
          <w:sz w:val="14"/>
          <w:szCs w:val="12"/>
        </w:rPr>
        <w:t>Schmiedgaß</w:t>
      </w:r>
      <w:proofErr w:type="spellEnd"/>
      <w:r w:rsidRPr="00533D2D">
        <w:rPr>
          <w:sz w:val="14"/>
          <w:szCs w:val="12"/>
        </w:rPr>
        <w:t xml:space="preserve"> 2 </w:t>
      </w:r>
      <w:r w:rsidRPr="00533D2D">
        <w:rPr>
          <w:rFonts w:cstheme="minorHAnsi"/>
          <w:sz w:val="14"/>
          <w:szCs w:val="12"/>
        </w:rPr>
        <w:t>·</w:t>
      </w:r>
      <w:r w:rsidRPr="00533D2D">
        <w:rPr>
          <w:sz w:val="14"/>
          <w:szCs w:val="12"/>
        </w:rPr>
        <w:t xml:space="preserve"> 92272 Freudenberg</w:t>
      </w:r>
    </w:p>
    <w:sdt>
      <w:sdtPr>
        <w:id w:val="1319080224"/>
        <w:lock w:val="contentLocked"/>
        <w:placeholder>
          <w:docPart w:val="DefaultPlaceholder_1081868574"/>
        </w:placeholder>
        <w:group/>
      </w:sdtPr>
      <w:sdtContent>
        <w:sdt>
          <w:sdtPr>
            <w:alias w:val="Adresse"/>
            <w:tag w:val="Adresse"/>
            <w:id w:val="-1555922971"/>
            <w:placeholder>
              <w:docPart w:val="DefaultPlaceholder_1081868574"/>
            </w:placeholder>
            <w:showingPlcHdr/>
            <w:text/>
          </w:sdtPr>
          <w:sdtContent>
            <w:p w:rsidR="00533D2D" w:rsidRDefault="009C547F" w:rsidP="00533D2D">
              <w:pPr>
                <w:spacing w:after="0"/>
              </w:pPr>
              <w:r w:rsidRPr="00326355">
                <w:rPr>
                  <w:rStyle w:val="Platzhaltertext"/>
                </w:rPr>
                <w:t>Klicken Sie hier, um Text einzugeben.</w:t>
              </w:r>
            </w:p>
          </w:sdtContent>
        </w:sdt>
        <w:sdt>
          <w:sdtPr>
            <w:id w:val="-112444202"/>
            <w:placeholder>
              <w:docPart w:val="DefaultPlaceholder_1081868574"/>
            </w:placeholder>
            <w:showingPlcHdr/>
            <w:text/>
          </w:sdtPr>
          <w:sdtContent>
            <w:p w:rsidR="00533D2D" w:rsidRDefault="009C547F" w:rsidP="00533D2D">
              <w:pPr>
                <w:spacing w:after="0"/>
              </w:pPr>
              <w:r w:rsidRPr="00326355">
                <w:rPr>
                  <w:rStyle w:val="Platzhaltertext"/>
                </w:rPr>
                <w:t>Klicken Sie hier, um Text einzugeben.</w:t>
              </w:r>
            </w:p>
          </w:sdtContent>
        </w:sdt>
        <w:sdt>
          <w:sdtPr>
            <w:id w:val="859321627"/>
            <w:placeholder>
              <w:docPart w:val="DefaultPlaceholder_1081868574"/>
            </w:placeholder>
            <w:showingPlcHdr/>
            <w:text/>
          </w:sdtPr>
          <w:sdtContent>
            <w:p w:rsidR="00533D2D" w:rsidRDefault="009C547F" w:rsidP="00533D2D">
              <w:pPr>
                <w:spacing w:after="0"/>
              </w:pPr>
              <w:r w:rsidRPr="00326355">
                <w:rPr>
                  <w:rStyle w:val="Platzhaltertext"/>
                </w:rPr>
                <w:t>Klicken Sie hier, um Text einzugeben.</w:t>
              </w:r>
            </w:p>
          </w:sdtContent>
        </w:sdt>
        <w:sdt>
          <w:sdtPr>
            <w:id w:val="-1360660168"/>
            <w:placeholder>
              <w:docPart w:val="DefaultPlaceholder_1081868574"/>
            </w:placeholder>
            <w:showingPlcHdr/>
            <w:text/>
          </w:sdtPr>
          <w:sdtContent>
            <w:p w:rsidR="00533D2D" w:rsidRDefault="009C547F" w:rsidP="00533D2D">
              <w:pPr>
                <w:spacing w:after="0"/>
              </w:pPr>
              <w:r w:rsidRPr="00326355">
                <w:rPr>
                  <w:rStyle w:val="Platzhaltertext"/>
                </w:rPr>
                <w:t>Klicken Sie hier, um Text einzugeben.</w:t>
              </w:r>
            </w:p>
          </w:sdtContent>
        </w:sdt>
        <w:sdt>
          <w:sdtPr>
            <w:id w:val="1110092128"/>
            <w:placeholder>
              <w:docPart w:val="DefaultPlaceholder_1081868574"/>
            </w:placeholder>
            <w:showingPlcHdr/>
            <w:text/>
          </w:sdtPr>
          <w:sdtContent>
            <w:p w:rsidR="00533D2D" w:rsidRDefault="009C547F" w:rsidP="00533D2D">
              <w:pPr>
                <w:spacing w:after="0"/>
              </w:pPr>
              <w:r w:rsidRPr="00326355">
                <w:rPr>
                  <w:rStyle w:val="Platzhaltertext"/>
                </w:rPr>
                <w:t>Klicken Sie hier, um Text einzugeben.</w:t>
              </w:r>
            </w:p>
          </w:sdtContent>
        </w:sdt>
      </w:sdtContent>
    </w:sdt>
    <w:p w:rsidR="00533D2D" w:rsidRDefault="00533D2D"/>
    <w:p w:rsidR="00533D2D" w:rsidRDefault="00533D2D"/>
    <w:p w:rsidR="00533D2D" w:rsidRPr="009C547F" w:rsidRDefault="006A0BA8">
      <w:pPr>
        <w:rPr>
          <w:b/>
          <w:sz w:val="28"/>
          <w:szCs w:val="28"/>
        </w:rPr>
      </w:pPr>
      <w:r w:rsidRPr="009C547F">
        <w:rPr>
          <w:b/>
          <w:sz w:val="28"/>
          <w:szCs w:val="28"/>
        </w:rPr>
        <w:t>Mietvereinbarung</w:t>
      </w:r>
      <w:r w:rsidR="009C547F" w:rsidRPr="009C547F">
        <w:rPr>
          <w:b/>
          <w:sz w:val="28"/>
          <w:szCs w:val="28"/>
        </w:rPr>
        <w:t xml:space="preserve"> Bandenwerbung</w:t>
      </w:r>
    </w:p>
    <w:p w:rsidR="006A0BA8" w:rsidRDefault="006A0BA8" w:rsidP="006A0BA8">
      <w:pPr>
        <w:spacing w:line="360" w:lineRule="auto"/>
        <w:ind w:right="-285"/>
      </w:pPr>
      <w:r>
        <w:t xml:space="preserve">zwischen dem SSV </w:t>
      </w:r>
      <w:proofErr w:type="spellStart"/>
      <w:r>
        <w:t>Paulsdorf</w:t>
      </w:r>
      <w:proofErr w:type="spellEnd"/>
      <w:r>
        <w:t xml:space="preserve"> e.V. (nachstehend Ve</w:t>
      </w:r>
      <w:r>
        <w:t>rmieter genannt) und der Firma.</w:t>
      </w:r>
    </w:p>
    <w:p w:rsidR="006A0BA8" w:rsidRDefault="009C547F" w:rsidP="009C547F">
      <w:pPr>
        <w:tabs>
          <w:tab w:val="left" w:pos="284"/>
        </w:tabs>
        <w:spacing w:line="360" w:lineRule="auto"/>
        <w:ind w:right="-285"/>
      </w:pPr>
      <w:r>
        <w:tab/>
      </w:r>
      <w:sdt>
        <w:sdtPr>
          <w:id w:val="1753551618"/>
          <w:placeholder>
            <w:docPart w:val="DefaultPlaceholder_1081868574"/>
          </w:placeholder>
          <w:showingPlcHdr/>
        </w:sdtPr>
        <w:sdtContent>
          <w:bookmarkStart w:id="0" w:name="_GoBack"/>
          <w:r w:rsidRPr="009C547F">
            <w:rPr>
              <w:rStyle w:val="Platzhaltertext"/>
              <w:u w:val="single"/>
            </w:rPr>
            <w:t>Klicken Sie hier, um Text einzugeben.</w:t>
          </w:r>
          <w:bookmarkEnd w:id="0"/>
        </w:sdtContent>
      </w:sdt>
    </w:p>
    <w:p w:rsidR="006A0BA8" w:rsidRDefault="009C547F" w:rsidP="009C547F">
      <w:pPr>
        <w:pStyle w:val="Fuzeile"/>
        <w:tabs>
          <w:tab w:val="clear" w:pos="4536"/>
          <w:tab w:val="clear" w:pos="9072"/>
          <w:tab w:val="left" w:pos="284"/>
        </w:tabs>
        <w:spacing w:line="360" w:lineRule="auto"/>
      </w:pPr>
      <w:r>
        <w:t>i</w:t>
      </w:r>
      <w:r w:rsidR="006A0BA8">
        <w:t>n</w:t>
      </w:r>
      <w:r>
        <w:tab/>
      </w:r>
      <w:sdt>
        <w:sdtPr>
          <w:id w:val="-1954243137"/>
          <w:placeholder>
            <w:docPart w:val="DefaultPlaceholder_1081868574"/>
          </w:placeholder>
          <w:showingPlcHdr/>
        </w:sdtPr>
        <w:sdtContent>
          <w:r w:rsidRPr="009C547F">
            <w:rPr>
              <w:rStyle w:val="Platzhaltertext"/>
              <w:u w:val="single"/>
            </w:rPr>
            <w:t>Klicken Sie hier, um Text einzugeben.</w:t>
          </w:r>
        </w:sdtContent>
      </w:sdt>
    </w:p>
    <w:p w:rsidR="006A0BA8" w:rsidRDefault="006A0BA8" w:rsidP="006A0BA8">
      <w:pPr>
        <w:spacing w:line="360" w:lineRule="auto"/>
      </w:pPr>
      <w:r>
        <w:t>(nachstehend Mieter genannt) wird folgender Vertrag geschlossen:</w:t>
      </w:r>
    </w:p>
    <w:p w:rsidR="006A0BA8" w:rsidRDefault="006A0BA8" w:rsidP="006A0BA8">
      <w:pPr>
        <w:numPr>
          <w:ilvl w:val="0"/>
          <w:numId w:val="1"/>
        </w:numPr>
        <w:spacing w:after="0" w:line="276" w:lineRule="auto"/>
        <w:ind w:right="-285"/>
      </w:pPr>
      <w:r>
        <w:t xml:space="preserve">Der SSV </w:t>
      </w:r>
      <w:proofErr w:type="spellStart"/>
      <w:r>
        <w:t>Paulsdorf</w:t>
      </w:r>
      <w:proofErr w:type="spellEnd"/>
      <w:r>
        <w:t xml:space="preserve"> stellt obiger Firma </w:t>
      </w:r>
      <w:sdt>
        <w:sdtPr>
          <w:alias w:val="Bandenwerbung Länge"/>
          <w:tag w:val="BWL"/>
          <w:id w:val="1658195353"/>
          <w:lock w:val="contentLocked"/>
          <w:placeholder>
            <w:docPart w:val="DefaultPlaceholder_1081868575"/>
          </w:placeholder>
          <w:showingPlcHdr/>
          <w:dropDownList>
            <w:listItem w:value="Wählen Sie ein Element aus."/>
            <w:listItem w:displayText="6 lfd. m" w:value="6 lfd. m"/>
            <w:listItem w:displayText="9 lfd. m" w:value="9 lfd. m"/>
            <w:listItem w:displayText="12 lfd. m" w:value="12 lfd. m"/>
          </w:dropDownList>
        </w:sdtPr>
        <w:sdtContent>
          <w:r w:rsidR="00A23D41" w:rsidRPr="00326355">
            <w:rPr>
              <w:rStyle w:val="Platzhaltertext"/>
            </w:rPr>
            <w:t>Wählen Sie ein Element aus.</w:t>
          </w:r>
        </w:sdtContent>
      </w:sdt>
      <w:r w:rsidR="00A23D41">
        <w:t xml:space="preserve"> </w:t>
      </w:r>
      <w:r>
        <w:t xml:space="preserve">Bandenfläche auf dem Sportplatz in </w:t>
      </w:r>
      <w:proofErr w:type="spellStart"/>
      <w:r>
        <w:t>Paulsdorf</w:t>
      </w:r>
      <w:proofErr w:type="spellEnd"/>
      <w:r>
        <w:t xml:space="preserve"> mietweise zur Verfügung. Die Werbefläche wird durch den Verein ausgewiesen.</w:t>
      </w:r>
    </w:p>
    <w:p w:rsidR="006A0BA8" w:rsidRPr="006A0BA8" w:rsidRDefault="006A0BA8" w:rsidP="006A0BA8">
      <w:pPr>
        <w:numPr>
          <w:ilvl w:val="0"/>
          <w:numId w:val="1"/>
        </w:numPr>
        <w:spacing w:after="0" w:line="276" w:lineRule="auto"/>
        <w:ind w:right="-2"/>
        <w:rPr>
          <w:sz w:val="20"/>
        </w:rPr>
      </w:pPr>
      <w:r>
        <w:t xml:space="preserve">Der Abschluss des Mietvertrages erfolgt unkündbar auf </w:t>
      </w:r>
      <w:sdt>
        <w:sdtPr>
          <w:alias w:val="Bandenwerbung Laufzeit"/>
          <w:tag w:val="BWLZ"/>
          <w:id w:val="1810209942"/>
          <w:lock w:val="contentLocked"/>
          <w:placeholder>
            <w:docPart w:val="DefaultPlaceholder_1081868575"/>
          </w:placeholder>
          <w:showingPlcHdr/>
          <w:dropDownList>
            <w:listItem w:value="Wählen Sie ein Element aus."/>
            <w:listItem w:displayText="3" w:value="3"/>
            <w:listItem w:displayText="4" w:value="4"/>
            <w:listItem w:displayText="5" w:value="5"/>
            <w:listItem w:displayText="6" w:value="6"/>
          </w:dropDownList>
        </w:sdtPr>
        <w:sdtContent>
          <w:r w:rsidR="00A23D41" w:rsidRPr="00326355">
            <w:rPr>
              <w:rStyle w:val="Platzhaltertext"/>
            </w:rPr>
            <w:t>Wählen Sie ein Element aus.</w:t>
          </w:r>
        </w:sdtContent>
      </w:sdt>
      <w:r>
        <w:t>Jahre. Das Mietve</w:t>
      </w:r>
      <w:r>
        <w:t>r</w:t>
      </w:r>
      <w:r>
        <w:t xml:space="preserve">hältnis beginnt zum </w:t>
      </w:r>
      <w:sdt>
        <w:sdtPr>
          <w:alias w:val="Bandenwerbung Mietbeginn"/>
          <w:tag w:val="BWMB"/>
          <w:id w:val="1535771010"/>
          <w:lock w:val="contentLocked"/>
          <w:placeholder>
            <w:docPart w:val="DefaultPlaceholder_1081868576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Content>
          <w:r w:rsidR="00335413" w:rsidRPr="00326355">
            <w:rPr>
              <w:rStyle w:val="Platzhaltertext"/>
            </w:rPr>
            <w:t>Klicken Sie hier, um ein Datum einzugeben.</w:t>
          </w:r>
        </w:sdtContent>
      </w:sdt>
      <w:r>
        <w:t xml:space="preserve"> und endet zum</w:t>
      </w:r>
      <w:r w:rsidR="00335413">
        <w:t xml:space="preserve"> </w:t>
      </w:r>
      <w:sdt>
        <w:sdtPr>
          <w:alias w:val="Bandenwerbung Mietende"/>
          <w:tag w:val="BWME"/>
          <w:id w:val="927400442"/>
          <w:lock w:val="contentLocked"/>
          <w:placeholder>
            <w:docPart w:val="DefaultPlaceholder_1081868576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Content>
          <w:r w:rsidR="00335413" w:rsidRPr="00326355">
            <w:rPr>
              <w:rStyle w:val="Platzhaltertext"/>
            </w:rPr>
            <w:t>Klicken Sie hier, um ein Datum einzugeben.</w:t>
          </w:r>
        </w:sdtContent>
      </w:sdt>
      <w:r>
        <w:t xml:space="preserve">. </w:t>
      </w:r>
      <w:r>
        <w:t>Die Frist verlängert sich jeweils um 1 Jahr, wenn die Mietvereinbarung nicht von e</w:t>
      </w:r>
      <w:r>
        <w:t>i</w:t>
      </w:r>
      <w:r>
        <w:t>ner der Vertragsparteien spätestens drei Monate vor Vertragsablauf schriftlich gekündigt wird.</w:t>
      </w:r>
    </w:p>
    <w:p w:rsidR="006A0BA8" w:rsidRDefault="006A0BA8" w:rsidP="006A0BA8">
      <w:pPr>
        <w:numPr>
          <w:ilvl w:val="0"/>
          <w:numId w:val="1"/>
        </w:numPr>
        <w:spacing w:after="0" w:line="276" w:lineRule="auto"/>
        <w:ind w:right="-285"/>
      </w:pPr>
      <w:r>
        <w:t>Der Mietpreis beträgt pro lfd. Meter jährlich 45</w:t>
      </w:r>
      <w:r>
        <w:t xml:space="preserve"> EURO </w:t>
      </w:r>
      <w:r>
        <w:t>(</w:t>
      </w:r>
      <w:proofErr w:type="spellStart"/>
      <w:r>
        <w:t>zuzügl</w:t>
      </w:r>
      <w:proofErr w:type="spellEnd"/>
      <w:r>
        <w:t>. MwSt.)</w:t>
      </w:r>
      <w:r>
        <w:t>.</w:t>
      </w:r>
      <w:r>
        <w:t xml:space="preserve"> Demnach beträgt die Jahresmiete für die gesamte Werbefläche </w:t>
      </w:r>
      <w:sdt>
        <w:sdtPr>
          <w:alias w:val="Jahresmiete Netto"/>
          <w:tag w:val="JMN"/>
          <w:id w:val="459696655"/>
          <w:placeholder>
            <w:docPart w:val="DefaultPlaceholder_1081868574"/>
          </w:placeholder>
          <w:showingPlcHdr/>
        </w:sdtPr>
        <w:sdtContent>
          <w:r w:rsidR="00335413" w:rsidRPr="00335413">
            <w:rPr>
              <w:rStyle w:val="Platzhaltertext"/>
              <w:u w:val="single"/>
            </w:rPr>
            <w:t>Klicken Sie hier, um Text einzugeben.</w:t>
          </w:r>
        </w:sdtContent>
      </w:sdt>
      <w:r>
        <w:t xml:space="preserve"> EURO, Netto in Worten </w:t>
      </w:r>
      <w:sdt>
        <w:sdtPr>
          <w:id w:val="577261616"/>
          <w:placeholder>
            <w:docPart w:val="DefaultPlaceholder_1081868574"/>
          </w:placeholder>
          <w:showingPlcHdr/>
        </w:sdtPr>
        <w:sdtContent>
          <w:r w:rsidR="00335413" w:rsidRPr="00335413">
            <w:rPr>
              <w:rStyle w:val="Platzhaltertext"/>
              <w:u w:val="single"/>
            </w:rPr>
            <w:t>Klicken Sie hier, um Text einzugeben.</w:t>
          </w:r>
        </w:sdtContent>
      </w:sdt>
      <w:r>
        <w:t xml:space="preserve"> €</w:t>
      </w:r>
      <w:r>
        <w:t xml:space="preserve"> </w:t>
      </w:r>
      <w:r>
        <w:t>(</w:t>
      </w:r>
      <w:proofErr w:type="spellStart"/>
      <w:r>
        <w:t>zuzügl</w:t>
      </w:r>
      <w:proofErr w:type="spellEnd"/>
      <w:r>
        <w:t>. MwSt.)</w:t>
      </w:r>
      <w:r>
        <w:br/>
      </w:r>
      <w:r>
        <w:t xml:space="preserve">19% </w:t>
      </w:r>
      <w:proofErr w:type="spellStart"/>
      <w:r>
        <w:t>MwST.</w:t>
      </w:r>
      <w:proofErr w:type="spellEnd"/>
      <w:r>
        <w:t xml:space="preserve"> </w:t>
      </w:r>
      <w:sdt>
        <w:sdtPr>
          <w:alias w:val="Bandenwerbung Mehrwertsteuer"/>
          <w:tag w:val="BWMwSt"/>
          <w:id w:val="-1772846668"/>
          <w:placeholder>
            <w:docPart w:val="DefaultPlaceholder_1081868574"/>
          </w:placeholder>
          <w:showingPlcHdr/>
          <w:text/>
        </w:sdtPr>
        <w:sdtContent>
          <w:r w:rsidR="00335413" w:rsidRPr="00335413">
            <w:rPr>
              <w:rStyle w:val="Platzhaltertext"/>
              <w:u w:val="single"/>
            </w:rPr>
            <w:t>Klicken Sie hier, um Text einzugeben.</w:t>
          </w:r>
        </w:sdtContent>
      </w:sdt>
      <w:r>
        <w:t xml:space="preserve">Euro, jährlicher Bruttobetrag </w:t>
      </w:r>
      <w:sdt>
        <w:sdtPr>
          <w:alias w:val="Jahresmiete brutto"/>
          <w:tag w:val="JMB"/>
          <w:id w:val="1063755406"/>
          <w:placeholder>
            <w:docPart w:val="DefaultPlaceholder_1081868574"/>
          </w:placeholder>
          <w:showingPlcHdr/>
          <w:text/>
        </w:sdtPr>
        <w:sdtContent>
          <w:r w:rsidR="00335413" w:rsidRPr="00335413">
            <w:rPr>
              <w:rStyle w:val="Platzhaltertext"/>
              <w:u w:val="single"/>
            </w:rPr>
            <w:t>Klicken Sie hier, um Text einzugeben.</w:t>
          </w:r>
        </w:sdtContent>
      </w:sdt>
      <w:r>
        <w:t xml:space="preserve"> Euro</w:t>
      </w:r>
    </w:p>
    <w:p w:rsidR="006A0BA8" w:rsidRDefault="006A0BA8" w:rsidP="006A0BA8">
      <w:pPr>
        <w:numPr>
          <w:ilvl w:val="0"/>
          <w:numId w:val="1"/>
        </w:numPr>
        <w:spacing w:after="0" w:line="276" w:lineRule="auto"/>
        <w:ind w:right="-285"/>
      </w:pPr>
      <w:r>
        <w:t xml:space="preserve">Die Miete ist </w:t>
      </w:r>
      <w:r>
        <w:t>im Voraus</w:t>
      </w:r>
      <w:r>
        <w:t xml:space="preserve"> für die Laufzeit eines Jahres zu bezahlen. Der Mieter ist damit einverstanden, dass der fällige Mietzins nach Rechnungsste</w:t>
      </w:r>
      <w:r>
        <w:t>l</w:t>
      </w:r>
      <w:r>
        <w:t>lung,</w:t>
      </w:r>
    </w:p>
    <w:p w:rsidR="006A0BA8" w:rsidRDefault="006A0BA8" w:rsidP="006A0BA8">
      <w:pPr>
        <w:spacing w:after="0" w:line="276" w:lineRule="auto"/>
        <w:ind w:left="709" w:right="-285"/>
      </w:pPr>
      <w:sdt>
        <w:sdtPr>
          <w:id w:val="20609659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r>
        <w:t>vom Mieter überwiesen wird,</w:t>
      </w:r>
    </w:p>
    <w:p w:rsidR="006A0BA8" w:rsidRDefault="006A0BA8" w:rsidP="006A0BA8">
      <w:pPr>
        <w:spacing w:line="276" w:lineRule="auto"/>
        <w:ind w:left="709" w:right="-285"/>
      </w:pPr>
      <w:sdt>
        <w:sdtPr>
          <w:id w:val="-4936487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r>
        <w:t>per Lastschrift über die angegebene Bankverbindung:</w:t>
      </w:r>
    </w:p>
    <w:p w:rsidR="006A0BA8" w:rsidRDefault="006A0BA8" w:rsidP="00F21A84">
      <w:pPr>
        <w:spacing w:line="360" w:lineRule="auto"/>
        <w:ind w:left="426" w:right="-285"/>
      </w:pPr>
      <w:r>
        <w:t xml:space="preserve">IBAN: </w:t>
      </w:r>
      <w:sdt>
        <w:sdtPr>
          <w:alias w:val="IBAN"/>
          <w:tag w:val="IBAN"/>
          <w:id w:val="1714313226"/>
          <w:placeholder>
            <w:docPart w:val="DefaultPlaceholder_1081868574"/>
          </w:placeholder>
          <w:showingPlcHdr/>
          <w:text/>
        </w:sdtPr>
        <w:sdtContent>
          <w:r w:rsidR="00F01F8A" w:rsidRPr="00F01F8A">
            <w:rPr>
              <w:rStyle w:val="Platzhaltertext"/>
              <w:u w:val="single"/>
            </w:rPr>
            <w:t>Klicken Sie hier, um Text einzugeben.</w:t>
          </w:r>
        </w:sdtContent>
      </w:sdt>
      <w:r w:rsidR="00F01F8A">
        <w:t xml:space="preserve">, </w:t>
      </w:r>
      <w:r>
        <w:t xml:space="preserve">SWIFT-BIC: </w:t>
      </w:r>
      <w:sdt>
        <w:sdtPr>
          <w:alias w:val="SWIFT BIC"/>
          <w:tag w:val="BIC"/>
          <w:id w:val="-569967470"/>
          <w:placeholder>
            <w:docPart w:val="DefaultPlaceholder_1081868574"/>
          </w:placeholder>
          <w:showingPlcHdr/>
          <w:text/>
        </w:sdtPr>
        <w:sdtContent>
          <w:r w:rsidR="00F01F8A" w:rsidRPr="00F01F8A">
            <w:rPr>
              <w:rStyle w:val="Platzhaltertext"/>
              <w:u w:val="single"/>
            </w:rPr>
            <w:t>Klicken Sie hier, um Text einzugeben.</w:t>
          </w:r>
        </w:sdtContent>
      </w:sdt>
    </w:p>
    <w:p w:rsidR="006A0BA8" w:rsidRDefault="006A0BA8" w:rsidP="00F21A84">
      <w:pPr>
        <w:ind w:left="426"/>
      </w:pPr>
      <w:r>
        <w:t xml:space="preserve">Geldinstitut </w:t>
      </w:r>
      <w:sdt>
        <w:sdtPr>
          <w:alias w:val="Geldinstitut"/>
          <w:tag w:val="GI"/>
          <w:id w:val="-216582487"/>
          <w:placeholder>
            <w:docPart w:val="DefaultPlaceholder_1081868574"/>
          </w:placeholder>
          <w:showingPlcHdr/>
        </w:sdtPr>
        <w:sdtContent>
          <w:r w:rsidR="00F21A84" w:rsidRPr="00F21A84">
            <w:rPr>
              <w:rStyle w:val="Platzhaltertext"/>
              <w:u w:val="single"/>
            </w:rPr>
            <w:t>Klicken Sie hier, um Text einzugeben.</w:t>
          </w:r>
        </w:sdtContent>
      </w:sdt>
      <w:r>
        <w:t xml:space="preserve"> eingezogen wird.</w:t>
      </w:r>
    </w:p>
    <w:p w:rsidR="006A0BA8" w:rsidRDefault="006A0BA8">
      <w:r>
        <w:br w:type="page"/>
      </w:r>
    </w:p>
    <w:p w:rsidR="006A0BA8" w:rsidRDefault="006A0BA8" w:rsidP="006A0BA8">
      <w:pPr>
        <w:pStyle w:val="Listenabsatz"/>
        <w:numPr>
          <w:ilvl w:val="0"/>
          <w:numId w:val="1"/>
        </w:numPr>
        <w:spacing w:line="276" w:lineRule="auto"/>
      </w:pPr>
      <w:r>
        <w:lastRenderedPageBreak/>
        <w:t>Die Herstellung und Anbringung der Werbetafeln ohne Beschriftung übe</w:t>
      </w:r>
      <w:r>
        <w:t>r</w:t>
      </w:r>
      <w:r>
        <w:t xml:space="preserve">nimmt der SSV </w:t>
      </w:r>
      <w:proofErr w:type="spellStart"/>
      <w:r>
        <w:t>Paulsdorf</w:t>
      </w:r>
      <w:proofErr w:type="spellEnd"/>
      <w:r>
        <w:t xml:space="preserve">. Die Beschriftung der Reklamefläche wird nach </w:t>
      </w:r>
      <w:r>
        <w:t>Ve</w:t>
      </w:r>
      <w:r>
        <w:t>r</w:t>
      </w:r>
      <w:r>
        <w:t>tragsabschluss</w:t>
      </w:r>
      <w:r>
        <w:t xml:space="preserve"> vom Vermieter in Auftrag gegeben und auf Rechnung des Mi</w:t>
      </w:r>
      <w:r>
        <w:t>e</w:t>
      </w:r>
      <w:r>
        <w:t>ters ausgeführt. Die Haltbarkeit der Farben für die Laufzeit dieser Vereinbarung wird garantiert (au</w:t>
      </w:r>
      <w:r>
        <w:t>s</w:t>
      </w:r>
      <w:r>
        <w:t>genommen sind natürliche Abnutzungen).</w:t>
      </w:r>
    </w:p>
    <w:p w:rsidR="006A0BA8" w:rsidRDefault="006A0BA8" w:rsidP="006A0BA8">
      <w:pPr>
        <w:numPr>
          <w:ilvl w:val="0"/>
          <w:numId w:val="1"/>
        </w:numPr>
        <w:spacing w:line="276" w:lineRule="auto"/>
      </w:pPr>
      <w:r>
        <w:t>Schäden (Bruch etc.) an der Barriere, die nicht auf natürliche Abnützung z</w:t>
      </w:r>
      <w:r>
        <w:t>u</w:t>
      </w:r>
      <w:r>
        <w:t>rückzuführen sind, werden auf Kosten des Vermieters beseitigt. Das gleiche gilt auch für die Erneuerung der Beschriftung in diesen Fällen.</w:t>
      </w:r>
    </w:p>
    <w:p w:rsidR="006A0BA8" w:rsidRDefault="006A0BA8" w:rsidP="006A0BA8">
      <w:pPr>
        <w:numPr>
          <w:ilvl w:val="0"/>
          <w:numId w:val="1"/>
        </w:numPr>
        <w:spacing w:line="276" w:lineRule="auto"/>
      </w:pPr>
      <w:r>
        <w:t>Der Mieter ist für den Inhalt der Werbung allein verantwortlich. Sollte der Ve</w:t>
      </w:r>
      <w:r>
        <w:t>r</w:t>
      </w:r>
      <w:r>
        <w:t>mieter von Dritten in Anspruch genommen werden, z. B. wegen des Verstoßes gegen Wettbewerbsbestimmungen, so hat der Mieter dem Vermieter im Innenverhältnis von A</w:t>
      </w:r>
      <w:r>
        <w:t>n</w:t>
      </w:r>
      <w:r>
        <w:t>sprüchen Dritter jeglicher Art freizustellen.</w:t>
      </w:r>
    </w:p>
    <w:p w:rsidR="006A0BA8" w:rsidRDefault="006A0BA8" w:rsidP="006A0BA8">
      <w:pPr>
        <w:numPr>
          <w:ilvl w:val="0"/>
          <w:numId w:val="1"/>
        </w:numPr>
        <w:spacing w:line="276" w:lineRule="auto"/>
      </w:pPr>
      <w:r>
        <w:t>Eine Untervermietung ist nicht statthaft.</w:t>
      </w:r>
    </w:p>
    <w:p w:rsidR="006A0BA8" w:rsidRDefault="006A0BA8" w:rsidP="006A0BA8">
      <w:pPr>
        <w:numPr>
          <w:ilvl w:val="0"/>
          <w:numId w:val="1"/>
        </w:numPr>
        <w:spacing w:after="1560" w:line="276" w:lineRule="auto"/>
        <w:ind w:left="714" w:hanging="357"/>
      </w:pPr>
      <w:r>
        <w:t>Nebenab</w:t>
      </w:r>
      <w:r>
        <w:t>reden bedürfen der Schriftform.</w:t>
      </w:r>
    </w:p>
    <w:p w:rsidR="00435F83" w:rsidRDefault="00435F83" w:rsidP="00435F83">
      <w:pPr>
        <w:tabs>
          <w:tab w:val="right" w:pos="8789"/>
        </w:tabs>
        <w:spacing w:after="1560" w:line="276" w:lineRule="auto"/>
        <w:ind w:left="357"/>
      </w:pPr>
      <w:r>
        <w:tab/>
      </w:r>
      <w:sdt>
        <w:sdtPr>
          <w:alias w:val="Ort"/>
          <w:tag w:val="Ort"/>
          <w:id w:val="904566502"/>
          <w:placeholder>
            <w:docPart w:val="DefaultPlaceholder_1081868574"/>
          </w:placeholder>
          <w:showingPlcHdr/>
        </w:sdtPr>
        <w:sdtContent>
          <w:r w:rsidR="00F21A84" w:rsidRPr="00326355">
            <w:rPr>
              <w:rStyle w:val="Platzhaltertext"/>
            </w:rPr>
            <w:t>Klicken Sie hier, um Text einzugeben.</w:t>
          </w:r>
        </w:sdtContent>
      </w:sdt>
      <w:r>
        <w:t xml:space="preserve">, den </w:t>
      </w:r>
      <w:sdt>
        <w:sdtPr>
          <w:alias w:val="Datum"/>
          <w:tag w:val="BWDate"/>
          <w:id w:val="255878121"/>
          <w:placeholder>
            <w:docPart w:val="DefaultPlaceholder_1081868576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Content>
          <w:r w:rsidR="009C547F" w:rsidRPr="009C547F">
            <w:rPr>
              <w:rStyle w:val="Platzhaltertext"/>
              <w:u w:val="single"/>
            </w:rPr>
            <w:t>Klicken Sie hier, um ein Datum einzugeben.</w:t>
          </w:r>
        </w:sdtContent>
      </w:sdt>
    </w:p>
    <w:p w:rsidR="00435F83" w:rsidRDefault="00435F83" w:rsidP="00435F83">
      <w:pPr>
        <w:tabs>
          <w:tab w:val="right" w:pos="4820"/>
        </w:tabs>
        <w:spacing w:after="1560" w:line="276" w:lineRule="auto"/>
        <w:ind w:left="357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-Signaturzeile..." style="width:192pt;height:96pt">
            <v:imagedata r:id="rId8" o:title=""/>
            <o:lock v:ext="edit" ungrouping="t" rotation="t" cropping="t" verticies="t" text="t" grouping="t"/>
            <o:signatureline v:ext="edit" id="{17BCBA3B-F62C-4877-B315-CEB6EF144EBD}" provid="{00000000-0000-0000-0000-000000000000}" o:suggestedsigner="Verein" issignatureline="t"/>
          </v:shape>
        </w:pict>
      </w:r>
      <w:r>
        <w:tab/>
      </w:r>
      <w:r>
        <w:tab/>
      </w:r>
      <w:r>
        <w:pict>
          <v:shape id="_x0000_i1026" type="#_x0000_t75" alt="Microsoft Office-Signaturzeile..." style="width:192pt;height:96pt">
            <v:imagedata r:id="rId9" o:title=""/>
            <o:lock v:ext="edit" ungrouping="t" rotation="t" cropping="t" verticies="t" text="t" grouping="t"/>
            <o:signatureline v:ext="edit" id="{72A213C8-5CAB-469F-9817-5D2ABD54E1D4}" provid="{00000000-0000-0000-0000-000000000000}" o:suggestedsigner="Mieter" issignatureline="t"/>
          </v:shape>
        </w:pict>
      </w:r>
    </w:p>
    <w:sectPr w:rsidR="00435F83" w:rsidSect="00533D2D">
      <w:headerReference w:type="default" r:id="rId10"/>
      <w:footerReference w:type="default" r:id="rId11"/>
      <w:pgSz w:w="11906" w:h="16838"/>
      <w:pgMar w:top="2892" w:right="1418" w:bottom="1134" w:left="1418" w:header="112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6581" w:rsidRDefault="008B6581" w:rsidP="00DF2495">
      <w:pPr>
        <w:spacing w:after="0" w:line="240" w:lineRule="auto"/>
      </w:pPr>
      <w:r>
        <w:separator/>
      </w:r>
    </w:p>
  </w:endnote>
  <w:endnote w:type="continuationSeparator" w:id="0">
    <w:p w:rsidR="008B6581" w:rsidRDefault="008B6581" w:rsidP="00DF2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8B1" w:rsidRDefault="00DF08B1" w:rsidP="00DF08B1">
    <w:pPr>
      <w:pStyle w:val="Fuzeile"/>
      <w:jc w:val="center"/>
      <w:rPr>
        <w:b/>
        <w:sz w:val="20"/>
        <w:szCs w:val="20"/>
      </w:rPr>
    </w:pPr>
    <w:r w:rsidRPr="00572EB3">
      <w:rPr>
        <w:b/>
        <w:sz w:val="20"/>
        <w:szCs w:val="20"/>
      </w:rPr>
      <w:t>Bankverbindung: Sparkasse Amberg-Sulzbach      BLZ 752 500 00    Konto-Nr.: 190010553</w:t>
    </w:r>
  </w:p>
  <w:p w:rsidR="00DF08B1" w:rsidRDefault="00DF08B1" w:rsidP="00DF08B1">
    <w:pPr>
      <w:pStyle w:val="Fuzeile"/>
      <w:jc w:val="center"/>
    </w:pPr>
    <w:r>
      <w:rPr>
        <w:b/>
        <w:sz w:val="20"/>
        <w:szCs w:val="20"/>
      </w:rPr>
      <w:t>SWIFT BIC:   BYLADEM1ABG             IBAN:    DE83752500000190010553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6581" w:rsidRDefault="008B6581" w:rsidP="00DF2495">
      <w:pPr>
        <w:spacing w:after="0" w:line="240" w:lineRule="auto"/>
      </w:pPr>
      <w:r>
        <w:separator/>
      </w:r>
    </w:p>
  </w:footnote>
  <w:footnote w:type="continuationSeparator" w:id="0">
    <w:p w:rsidR="008B6581" w:rsidRDefault="008B6581" w:rsidP="00DF24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495" w:rsidRPr="00DF2495" w:rsidRDefault="00DF2495" w:rsidP="00DF2495">
    <w:pPr>
      <w:pStyle w:val="Kopf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14605</wp:posOffset>
              </wp:positionH>
              <wp:positionV relativeFrom="paragraph">
                <wp:posOffset>-594360</wp:posOffset>
              </wp:positionV>
              <wp:extent cx="5742940" cy="828040"/>
              <wp:effectExtent l="19050" t="0" r="0" b="0"/>
              <wp:wrapNone/>
              <wp:docPr id="8" name="Gruppieren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42940" cy="828040"/>
                        <a:chOff x="0" y="0"/>
                        <a:chExt cx="5742940" cy="828040"/>
                      </a:xfrm>
                    </wpg:grpSpPr>
                    <wpg:grpSp>
                      <wpg:cNvPr id="6" name="Gruppieren 6"/>
                      <wpg:cNvGrpSpPr/>
                      <wpg:grpSpPr>
                        <a:xfrm>
                          <a:off x="0" y="0"/>
                          <a:ext cx="5742940" cy="828040"/>
                          <a:chOff x="0" y="0"/>
                          <a:chExt cx="5742940" cy="828040"/>
                        </a:xfrm>
                      </wpg:grpSpPr>
                      <pic:pic xmlns:pic="http://schemas.openxmlformats.org/drawingml/2006/picture">
                        <pic:nvPicPr>
                          <pic:cNvPr id="1" name="Bild 1" descr="fussball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575"/>
                            <a:ext cx="681990" cy="718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Bild 2" descr="Turnen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100" y="28575"/>
                            <a:ext cx="72707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Bild 3" descr="tennis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200" y="28575"/>
                            <a:ext cx="718820" cy="718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Bild 4" descr="30726187_783443371861197_3728342147653435392_o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4900" y="0"/>
                            <a:ext cx="82804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wps:wsp>
                      <wps:cNvPr id="5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2352675" y="38100"/>
                          <a:ext cx="26384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495" w:rsidRDefault="00DF2495" w:rsidP="00DF2495">
                            <w:pPr>
                              <w:jc w:val="center"/>
                            </w:pPr>
                            <w:r w:rsidRPr="00DF2495">
                              <w:rPr>
                                <w:b/>
                                <w:sz w:val="28"/>
                                <w:szCs w:val="30"/>
                              </w:rPr>
                              <w:t xml:space="preserve">Spiel- und Sportverein </w:t>
                            </w:r>
                            <w:proofErr w:type="spellStart"/>
                            <w:r w:rsidRPr="00DF2495">
                              <w:rPr>
                                <w:b/>
                                <w:sz w:val="28"/>
                                <w:szCs w:val="30"/>
                              </w:rPr>
                              <w:t>Paulsdorf</w:t>
                            </w:r>
                            <w:proofErr w:type="spellEnd"/>
                            <w:r w:rsidRPr="00DF2495">
                              <w:rPr>
                                <w:b/>
                                <w:sz w:val="28"/>
                              </w:rPr>
                              <w:br/>
                            </w:r>
                            <w:r>
                              <w:t>e.V. und Umgebung</w:t>
                            </w:r>
                            <w:r>
                              <w:br/>
                              <w:t>gegründet 1970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pieren 8" o:spid="_x0000_s1027" style="position:absolute;margin-left:1.15pt;margin-top:-46.8pt;width:452.2pt;height:65.2pt;z-index:251664384" coordsize="57429,82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OZ8VeKvD3huNG1uQKG6fLmgDybx&#10;J8e/upomgf7z6kv9M/1oA4L/AIWj4+/6GBv0/wAKAMH/AIS3xF/0MGrf+DRv8aAD/hLfEX/Qwat/&#10;4NG/xoA3v+Fo+Pv+hgb9P8KAO98N/Hv7ya3oH+6+mr/TP9aAPWfCvirw94jjZtDkDBevy4xQB01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B4f8AEH4zpbSyaN4d&#10;fEjAZvwflX6CgD59/f6rddt+KAKdABQAUAFABQAUAFAHv/hL46fdt/EMX+z9vVP0xQB7/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HzN8R/ia/iI/wBg6HuTRkbBIBBu&#10;yCffiLj9PyAPGqACgAoAKACgAoAKACgAoAKAPR/C3xKm8NzlAC+iEn/iW5z+tAH0f4f8V23ia3L6&#10;Lt8tepbtQB1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MPxI+JD+JJP7B0&#10;HK6OpwWAwbs8e3TNAHj9ABQAUAFABQAUAFABQAUAFABQAUAei/DHxWvhjxcGMjf2OSd+R+RoA+ua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D5h+JHxIfxJJ/YOg5XR1OCwGDdnj26&#10;ZoA8foAKACgAoAKACgAoAKACgAoAKACgAoAKAPf/AIF+Lf8AWeHrhvU2G4fXNAHv9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MPxI+JD+JJP7B0HK6OpwWAwbs8e3TNAHj9ABQAUAFABQ&#10;AUAFABQAUAFABQAUAFABQAUAXP3+k3XbfigD7M8K+KU8SeEY9bVNoYHj0xQB01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HzD8SPiQ/iST+wdByujqcFgMG7PHt0zQB4/QAUAFABQAUAFABQAUA&#10;FABQAUAFABQAUAFABQAUAfTnwI8RJN4UfQ2UhtLKnPqJmLD9SaAPYq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ePfHj/kTI/8AsI/+201AHzFQ&#10;AUAFABQAUAFABQAUAFABQAUAFABQAUAFABQAUAFABQAUAFABQAUAFABQAUAFABQAUAFABQAUAFAB&#10;QAUAFABQAUAFABQAUAFABQAUAFABQAUAFABQAUAFABQAUAFABQAUAFABQAUAFABQAUAFABQAUAFA&#10;BQAUAFABQAUAFABQAUAFABQAUAFABQAUAFABQB9/UAFABQAUAFABQAUAFABQAUAFABQAUAFABQAU&#10;AfM3x5/5HDRv+uf/ALMKAPGqACgAoAKACgAoA9/+GPws/wCY/r49caft/LNAHv8A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Hjfx4/5FDSf+wsP/AEGWgD5loAKA&#10;CgAoAKACgAoAKACgAoAKACgAoAKACgAoAKACgAoAKACgAoAKACgAoAKACgAoAKACgAoAKACgAoAK&#10;ACgAoAKACgAoAKACgAoAKACgAoAKACgAoAKACgAoAKACgAoAKACgAoAKACgAoAKACgAoAKACgAoA&#10;KACgAoAKACgAoAKACgAoAKACgAoAKACgAoA+/qACgAoAKACgAoAKACgAoAKACgAoAKACgAoAKAPm&#10;b48/8jho3/XP/wBmFAHjVABQAUAFABQB7L8Nfhp/wkxGva95n2beSqE5+2UAfTN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Hjfx3/5EOL/ALCI/lPQB8y0AFAB&#10;QAUAFABQAUAFABQAUAFABQAUAFABQAUAFABQAUAFABQAUAFABQAUAFABQAUAFABQAUAFABQAUAFA&#10;BQAUAFABQAUAFABQAUAFABQAUAFABQAUAFABQAUAFABQAUAFABQAUAFABQAUAFABQAUAFABQAUAF&#10;ABQAUAFABQAUAFABQAUAFABQAUAFABQAUAff1ABQAUAFABQAUAFABQAUAFABQAUAFABQAUAFAHzN&#10;8ef+Rw0b/rn/AOzCgDxqgAoAKACgD2X4a/DT/hJiNe17zPs28lUJz9soA+ma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Dz340/8AJLtU/wCAf+hUAfIdABQA&#10;UAFABQAUAFABQAUAFABQAUAFABQAUAFABQAUAFABQAUAFABQAUAFABQAUAFABQAUAFABQAUAFABQ&#10;AUAFABQAUAFABQAUAFABQAUAFABQAUAFABQAUAFABQAUAFABQAUAFABQAUAFABQAUAFABQAUAFAB&#10;QAUAFABQAUAFABQAUAFABQAUAFABQAUAFAH39QAUAFABQAUAFABQAUAFABQAUAFABQAUAFABQB8z&#10;fHn/AJHDRv8Arn/7MKAPGqACgAoA9l+Gvw0/4SYjXte8z7NvJVCc/bKAPpm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Oa8W/8ifrX/YPP8moA+JqACgAo&#10;AKACgAoAKACgAoAKACgAoAKACgAoAKACgAoAKACgAoAKACgAoAKACgAoAKACgAoAKACgAoAKACgA&#10;oAKACgAoAKACgAoAKACgAoAKACgAoAKACgAoAKACgAoAKACgAoAKACgAoAKACgAoAKACgAoAKACg&#10;AoAKACgAoAKACgAoAKACgAoAKACgAoAKAPv6gAoAKACgAoAKACgAoAKACgAoAKACgAoAKACgD5m+&#10;PP8AyOGjf9c//ZhQB41QAUAey/DX4af8JMRr2veZ9m3kqhOftlAH0z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FXii3fwv4l13RF5QPs/r/AFoA&#10;5agAoAKACgAoAKACgAoAKACgAoAKACgAoAKACgAoAKACgAoAKACgAoAKACgAoAKACgAoAKACgAoA&#10;KACgAoAKACgAoAKACgAoAKACgAoAKACgAoAKACgAoAKACgAoAKACgAoAKACgAoAKACgAoAKACgAo&#10;AKACgAoAKACgAoAKACgAoAKACgAoAKACgAoAKAPv6gAoAKACgAoAKACgAoAKACgAoAKACgAoAKAC&#10;gD5m+PP/ACOGjf8AXP8A9mFAHjVAHsvw1+Gn/CTEa9r3mfZt5KoTn7ZQB9M0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B8x/G/w41t42iuISN2q&#10;EEfUUAeO0AFABQAUAFABQAUAFABQAUAFABQAUAFABQAUAFABQAUAFABQAUAFABQAUAFABQAUAFAB&#10;QAUAFABQAUAFABQAUAFABQAUAFABQAUAFABQAUAFABQAUAFABQAUAFABQAUAFABQAUAFABQAUAFA&#10;BQAUAFABQAUAFABQAUAFABQAUAFABQAUAFABQAUAFABQB9/UAFABQAUAFABQAUAFABQAUAFABQAU&#10;AFABQAUAfM3x5/5HDRv+uf8A7MKAD4a/DT/hJiNe17zPs28lUJz9soA+ma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PH/jn4bW68LRa1G+H0&#10;vGB7E4/nQB8w0AFABQAUAFABQAUAFABQAUAFABQAUAFABQAUAFABQAUAFABQAUAFABQAUAFABQAU&#10;AFABQAUAFABQAUAFABQAUAFABQAUAFABQAUAFABQAUAFABQAUAFABQAUAFABQAUAFABQAUAFABQA&#10;UAFABQAUAFABQAUAFABQAUAFABQAUAFABQAUAFABQAUAFABQB9/UAFABQAUAFABQAUAFABQAUAFA&#10;BQAUAFABQAUAee+IPh+PEvijRtb1WdQmmr8yL0fByP1oA9C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OX8U+H18SeFdV0INtMg+U+h4Io&#10;A+KaACgAoAKACgAoAKACgAoAKACgAoAKACgAoAKACgAoAKACgAoAKACgAoAKACgAoAKACgAoAKAC&#10;gAoAKACgAoAKACgAoAKACgAoAKACgAoAKACgAoAKACgAoAKACgAoAKACgAoAKACgAoAKACgAoAKA&#10;CgAoAKACgAoAKACgAoAKACgAoAKACgAoAKACgAoA+/q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D5h+OXhltA8U/27E+U1QnK+jAc/0oA8foAKACgAoAKACgAoAKACgAoAKACgAoAKAC&#10;gAoAKACgAoAKACgAoAKACgAoAKACgAoAKACgAoAKACgAoAKACgAoAKACgAoAKACgAoAKACgAoAKA&#10;CgAoAKACgAoAKACgAoAKACgAoAKACgAoAKACgAoAKACgAoAKACgAoAKACgAoAKACgAoAKACgAoAK&#10;APv6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8/+KXhn/hKPCWFOHTDCgD5BoAKA&#10;CgAoAKACgAoAKACgAoAKACgAoAKACgAoAKACgAoAKACgAoAKACgAoAKACgAoAKACgAoAKACgAoAK&#10;ACgAoAKACgAoAKACgAoAKACgAoAKACgAoAKACgAoAKACgAoAKACgAoAKACgAoAKACgAoAKACgAoA&#10;KACgAoAKACgAoAKACgAoAKACgAoAKAPv6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Pkr4k+Ff+EW8WMyEjR9UIdCPTP8ATrQB5tQAUAFABQAUAFABQAUAFABQAUAFABQAUAFABQAU&#10;AFABQAUAFABQAUAFABQAUAFABQAUAFABQAUAFABQAUAFABQAUAFABQAUAFABQAUAFABQAUAFABQA&#10;UAFABQAUAFABQAUAFABQAUAFABQAUAFABQAUAFABQAUAFABQAUAFABQAUAFABQAUAFABQB9/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BzHirw+ninw0bYnDEZFAHxRQAUAFABQAU&#10;AFABQAUAFABQAUAFABQAUAFABQAUAFABQAUAFABQAUAFABQAUAFABQAUAFABQAUAFABQAUAFABQA&#10;UAFABQAUAFABQAUAFABQAUAFABQAUAFABQAUAFABQAUAFABQAUAFABQAUAFABQAUAFABQAUAFABQ&#10;AUAFABQAUAFABQAUAFABQB9/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eA&#10;fHPwl/qvENunoL/afpigDwCgAoAKACgAoAKACgAoAKACgAoAKACgAoAKACgAoAKACgAoAKACgAoA&#10;KACgAoAKACgAoAKACgAoAKACgAoAKACgAoAKACgAoAKACgAoAKACgAoAKACgAoAKACgAoAKACgAo&#10;AKACgAoAKACgAoAKACgAoAKACgAoAKACgAoAKACgAoAKACgAoAKAPv6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+Rvid4UXwx4u2CNv7HYjZg/mKAPOqACgAoAKACgAoAKAC&#10;gAoAKACgAoAKACgAoAKACgAoAKACgAoAKACgAoAKACgAoAKACgAoAKACgAoAKACgAoAKACgAoAKA&#10;CgAoAKACgAoAKACgAoAKACgAoAKACgAoAKACgAoAKACgAoAKACgAoAKACgAoAKACgAoAKACgAoAK&#10;ACgAoAKACgD7+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OZ8VeFk8R+E&#10;ZNDZ9oYDn0xQB8meKvCr+G/Fr6GzlipHP1oA5qgAoAKACgAoAKACgAoAKACgAoAKACgAoAKACgAo&#10;AKACgAoAKACgAoAKACgAoAKACgAoAKACgAoAKACgAoAKACgAoAKACgAoAKACgAoAKACgAoAKACgA&#10;oAKACgAoAKACgAoAKACgAoAKACgAoAKACgAoAKACgAoAKACgAoAKACgAoAKACgD7+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DmPFXh9PFPho2xOGIyKAPk/xB4UufC84j&#10;1rd5jdAtAHMUAFABQAUAFABQAUAFABQAUAFABQAUAFABQAUAFABQAUAFABQAUAFABQAUAFABQAUA&#10;FABQAUAFABQAUAFABQAUAFABQAUAFABQAUAFABQAUAFABQAUAFABQAUAFABQAUAFABQAUAFABQAU&#10;AFABQAUAFABQAUAFABQAUAFABQAUAFABQB9/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cB4q8Kf8JVQB8y+KvCviDw3Ii63GVLdPmzQBzVABQAUAFABQAUAFABQAUAF&#10;ABQAUAFABQAUAFABQAUAFABQAUAFABQAUAFABQAUAFABQAUAFABQAUAFABQAUAFABQAUAFABQAUA&#10;FABQAUAFABQAUAFABQAUAFABQAUAFABQAUAFABQAUAFABQAUAFABQAUAFABQAUAFABQAUAFABQB9&#10;/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HM+KvCvh/wARxout&#10;xhgvT5sYoA+bPFHwz13wxO5IDaOCD/aK4xj35zQB51QAUAFABQAUAFABQAUAFABQAUAFABQAUAFA&#10;BQAUAFABQAUAFABQAUAFABQAUAFABQAUAFABQAUAFABQAUAFABQAUAFABQAUAFABQAUAFABQAUAF&#10;ABQAUAFABQAUAFABQAUAFABQAUAFABQAUAFABQAUAFABQAUAFABQAUAFABQB9/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eAeLfgX96fw9L/ALX9ns/65oA8&#10;AoAKACgAoAKACgAoAKACgAoAKACgAoAKACgAoAKACgAoAKACgAoAKACgAoAKACgAoAKACgAoAKAC&#10;gAoAKACgAoAKACgAoAKACgAoAKACgAoAKACgAoAKACgAoAKACgAoAKACgAoAKACgAoAKACgAoAKA&#10;CgAoAKACgAoAKACgD7+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OZ8VeFfD/iONF1uMMF6fNjFAHg3iP4Ga7bMsmiy/wBqp3O4A/rQB5BQAUAFABQAUAFA&#10;BQAUAFABQAUAFABQAUAFABQAUAFABQAUAFABQAUAFABQAUAFABQAUAFABQAUAFABQAUAFABQAUAF&#10;ABQAUAFABQAUAFABQAUAFABQAUAFABQAUAFABQAUAFABQAUAFABQAUAFABQAUAFABQAUAFABQB9/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ct4g8&#10;LaD4lRTrmjiQr0fuPxFAHBeIvgfobMJNE1htFfuGbIP6g0AeZf8ACkPFP9xPyoA51vDPiPw/JuuN&#10;FfPqy5oA5agAoAKACgAoAKACgAoAKACgAoAKACgAoAKACgAoAKACgAoAKACgAoAKACgAoAKACgAo&#10;AKACgAoAKACgAoAKACgAoAKACgAoAKACgAoAKACgAoAKACgAoAKACgAoAKACgAoAKACgAoAKACgA&#10;oAKACgAoAKAPv6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Pkv4s/wDJV9c/4D/6Tx0Aea0AFABQ&#10;AUAFABQAUAFABQAUAFABQAUAFABQAUAFAH39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JfxZ/5Kvrn/AAH/ANJ46APNaACgAoAKACgAoAKACgAoAKACgAoAKACgAoAKACgD7+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Pkv4s/8lX1z/gP/pPHQB5rQAUAFABQAUAFABQAUAFABQAU&#10;AFABQAUAFABQAUAff1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B8l/Fn/AJKvrn/Af/Se&#10;OgDzWgAoAKACgAoAKACgAoAKACgAoAKACgAoAKACgAoA+/q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D5L+LP/JV9c/4D/wCk8dAHmtABQAUAFABQAUAFABQAUAFABQAUAFABQAUAFABQB9/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HyX8Wf+Sr65/wH/0njoA81oAKACgAoAKACgAo&#10;AKACgAoAKACgAoAKACgAoAKAPv6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+S/iz/wAl&#10;X1z/AID/AOk8dAHmtABQAUAFABQAUAFABQAUAFABQAUAFABQAUAFABQB9/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HyX8Wf+Sr65/wH/wBJ46APNaACgAoAKACgAoAKACgAoAKACgAoAKAC&#10;gAoAKACgD7+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Pkv4s/wDJV9c/4D/6Tx0Aea0A&#10;FABQAUAFABQAUAFABQAUAFABQAUAFABQAUAFAH39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JfxZ/5Kvrn/AAH/ANJ46APNaACgAoAKACgAoAKACgAoAKACgAoAKACgAoAKACgD7+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Pkv4s/8lX1z/gP/pPHQB5rQAUAFABQAUAFABQAUAFA&#10;BQAUAFABQAUAFABQAUAff1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B8l/Fn/AJKvrn/A&#10;f/SeOgDzWgAoAKACgAoAKACgAoAKACgAoAKACgAoAKACgAoA+/q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D5L+LP/JV9c/4D/wCk8dAHmtABQAUAFABQAUAFABQAUAFABQAUAFABQAUAFABQ&#10;B9/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HyX8Wf+Sr65/wH/0njoA81oAKACgAoAKA&#10;CgAoAKACgAoAKACgAoAKACgAoAKAPv6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+S/iz&#10;/wAlX1z/AID/AOk8dAHmtABQAUAFABQAUAFABQAUAFABQAUAFABQAUAFABQB9/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HyX8Wf+Sr65/wH/wBJ46APNaACgAoAKACgAoAKACgAoAKACgAo&#10;AKACgAoAKACgD7+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Pkv4s/wDJV9c/4D/6Tx0A&#10;ea0AFABQAUAFABQAUAFABQAUAFABQAUAFABQAUAFAH39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InxU/5LB4h+n/tuKAPPKACgAoAKACgAoAKACgAoAKACgAoAKACgAoAKACgD7+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Pkn4sf8lX1r/etv/SZaAPN6ACgAoAKACgAoAKACgAo&#10;AKACgAoAKACgAoAKACgD7+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Pkn4sf8lX1r/et&#10;v/SZaAPN6ACgAoAKACgAoAKACgAoAKACgAoAKACgAoAKACgD7+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Pkn4sf8lX1r/etv/SZaAPN6ACgAoAKACgAoAKACgAoAKACgAoAKACgAoAKACgD&#10;7+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Pkn4sf8lX1r/etv/SZaAPN6ACgAoAKACgA&#10;oAKACgAoAKACgAoAKACgAoAKACgD7+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Pkn4sf&#10;8lX1r/etv/SZaAPN6ACgAoAKACgAoAKACgAoAKACgAoAKACgAoAKACgD7+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Pkn4sf8lX1r/etv/SZaAPN6ACgAoAKACgAoAKACgAoAKACgAoAKACg&#10;AoAKACgD7+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Pkn4sf8lX1r/etv/SZaAPN6ACg&#10;AoAKACgAoAKACgAoAKACgAoAKACgAoAKACgD7+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Pkn4sf8lX1r/etv/SZaAPN6ACgAoAKACgAoAKACgAoAKACgAoAKACgAoAKACgD7+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Pkn4sf8lX1r/etv/SZaAPN6ACgAoAKACgAoAKACgAoAKAC&#10;gAoAKACgAoAKACgD7+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Pkn4sf8lX1r/etv/SZ&#10;aAPN6ACgAoAKACgAoAKACgAoAKACgAoAKACgAoAKACgD7+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Pkn4sf8lX1r/etv/SZaAPN6ACgAoAKACgAoAKACgAoAKACgAoAKACgAoAKACgD7+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Pkn4sf8lX1r/etv/SZaAPN6ACgAoAKACgAoAKA&#10;CgAoAKACgAoAKACgAoAKACgD7+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Pkn4sf8lX1&#10;r/etv/SZaAPN6ACgAoAKACgAoAKACgAoAKACgAoAKACgAoAKACgD7+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Pkn4sf8lX1r/etv/SZaAPN6ACgAoAKACgAoAKACgAoAKACgAoAKACgAoAK&#10;ACgD7+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Pkn4sf8lX1r/etv/SZaAPN6ACgAoAK&#10;ACgAoAKACgAoAKACgAoAKACgAoAKACgD7+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Pk&#10;n4sf8lX1r/etv/SZaAPN6ACgAoAKACgAoAKACgAoAKACgAoAKACgAoAKACgD7+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Pkn4sf8lX1r/etv/SZaAPN6ACgAoAKACgAoAKACgAoAKACgAoA&#10;KACgAoAKACgD7+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Pkn4sf8lX1r/etv/SZaAPN&#10;6ACgAoAKACgAoAKACgAoAKACgAoAKACgAoAKACgD7+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Pkn4sf8lX1r/etv/SZaAPN6ACgAoAKACgAoAKACgAoAKACgAoAKACgAoAKACgD7+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Pkn4sf8lX1r/etv/SZaAPN6ACgAoAKACgAoAKACgAo&#10;AKACgAoAKACgAoAKACgD7+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Pkn4sf8lX1r/et&#10;v/SZaAPN6ACgAoAKACgAoAKACgAoAKACgAoAKACgAoAKACgD7+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Pkn4sf8lX1r/etv/SZaAPN6ACgAoAKACgAoAKACgAoAKACgAoAKACgAoAKACgD&#10;7+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Pkn4sf8lX1r/etv/SZaAPN6ACgAoAKACgA&#10;oAKACgAoAKACgAoAKACgAoAKACgD7+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Pkn4sf&#10;8lX1r/etv/SZaAPN6ACgAoAKACgAoAKACgAoAKACgAoAKACgAoAKACgD7+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Pkn4sf8lX1r/etv/SZaAPN6ACgAoAKACgAoAKACgAoAKACgAoAKACg&#10;AoAKACgD7+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Pkn4sf8lX1r/etv/SZaAPN6ACg&#10;AoAKACgAoAKACgAoAKACgAoAKACgAoAKACgD7+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Pkn4sf8lX1r/etv/SZaAPN6ACgAoAKACgAoAKACgAoAKACgAoAKACgAoAKACgD7+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Pkn4sf8lX1r/etv/SZaAPN6ACgAoAKACgAoAKACgAoAKAC&#10;gAoAKACgAoAKACgD7+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Pkn4sf8lX1r/etv/SZ&#10;aAPN6ACgAoAKACgAoAKACgAoAKACgAoAKACgAoAKACgD7+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Pkn4sf8lX1r/etv/SZaAPN6ACgAoAKACgAoAKACgAoAKACgAoAKACgAoAKACgD7+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Pkn4sf8lX1r/etv/SZaAPN6ACgAoAKACgAoAKA&#10;CgAoAKACgAoAKACgAoAKACgD7+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Pkn4sf8lX1&#10;r/etv/SZaAPN6ACgAoAKACgAoAKACgAoAKACgAoAKACgAoAKACgD7+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Pkn4sf8lX1r/etv/SZaAPN6ACgAoAKACgAoAKACgAoAKACgAoAKACgAoAK&#10;ACgD7+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Pkn4sf8lX1r/etv/SZaAPN6ACgAoAK&#10;ACgAoAKACgAoAKACgAoAKACgAoAKACgD7+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Pk&#10;n4sf8lX1r/etv/SZaAPN6ACgAoAKACgAoAKACgAoAKACgAoAKACgAoAKACgD7+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Pkn4sf8lX1r/etv/SZaAPN6ACgAoAKACgAoAKACgAoAKACgAoA&#10;KACgAoAKACgD7+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Pkn4sf8lX1r/etv/SZaAPN&#10;6ACgAoAKACgAoAKACgAoAKACgAoAKACgAoAKACgD7+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Pkn4sf8lX1r/etv/SZaAPN6ACgAoAKACgAoAKACgAoAKACgAoAKACgAoAKACgD7+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Pkn4sf8lX1r/etv/SZaAPN6ACgAoAKACgAoAKACgAo&#10;AKACgAoAKACgAoAKACgD7+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Pkn4sf8lX1r/et&#10;v/SZaAPN6ACgAoAKACgAoAKACgAoAKACgAoAKACgAoAKACgD7+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Pkn4sf8lX1r/etv/SZaAPN6ACgAoAKACgAoAKACgAoAKACgAoAKACgAoAKACgD&#10;7+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Pkn4sf8lX1r/etv/SZaAPN6ACgAoAKACgA&#10;oAKACgAoAKACgAoAKACgAoAKACgD7+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Pkn4sf&#10;8lX1r/etv/SZaAPN6ACgAoAKACgAoAKACgAoAKACgAoAKACgAoAKACgD7+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Pkn4sf8lX1r/etv/SZaAPN6ACgAoAKACgAoAKACgAoAKACgAoAKACg&#10;AoAKACgD7+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Pkn4sf8lX1r/etv/SZaAPN6ACg&#10;AoAKACgAoAKACgAoAKACgAoAKACgAoAKACgD7+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Pkn4sf8lX1r/etv/SZaAPN6ACgAoAKACgAoAKACgAoAKACgAoAKACgAoAKACgD7+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Pkn4sf8lX1r/etv/SZaAPN6ACgAoAKACgAoAKACgAoAKAC&#10;gAoAKACgAoAKACgD7+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Pkn4sf8lX1r/etv/SZ&#10;aAPN6ACgAoAKACgAoAKACgAoAKACgAoAKACgAoAKACgD7+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Pkn4sf8lX1r/etv/SZaAPN6ACgAoAKACgAoAKACgAoAKACgAoAKACgAoAKACgD7+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Pkn4sf8lX1r/etv/SZaAPN6ACgAoAKACgAoAKA&#10;CgAoAKACgAoAKACgAoAKACgD7+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Pkn4sf8lX1&#10;r/etv/SZaAPN6ACgAoAKACgAoAKACgAoAKACgAoAKACgAoAKACgD7+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Pkn4sf8lX1r/etv/SZaAPN6ACgAoAKACgAoAKACgAoAKACgAoAKACgAoAK&#10;ACgD7+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Pkn4sf8lX1r/etv/SZaAPN6ACgAoAK&#10;ACgAoAKACgAoAKACgAoAKACgAoAKACgD7+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Pk&#10;n4sf8lX1r/etv/SZaAPN6ACgAoAKACgAoAKACgAoAKACgAoAKACgAoAKACgD7+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Pkn4sf8lX1r/etv/SZaAPN6ACgAoAKACgAoAKACgAoAKACgAoA&#10;KACgAoAKACgD7+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Pkn4sf8lX1r/etv/SZaAPN&#10;6ACgAoAKACgAoAKACgAoAKACgAoAKACgAoAKACgD7+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Pkn4sf8lX1r/etv/SZaAPN6ACgAoAKACgAoAKACgAoAKACgAoAKACgAoAKACgD7+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Pkn4sf8lX1r/etv/SZaAPN6ACgAoAKACgAoAKACgAo&#10;AKACgAoAKACgAoAKACgD7+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Pkn4sf8lX1r/et&#10;v/SZaAPN6ACgAoAKACgAoAKACgAoAKACgAoAKACgAoAKACgD7+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Pkn4sf8lX1r/etv/SZaAPN6ACgAoAKACgAoAKACgAoAKACgAoAKACgAoAKACgD&#10;7+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Pkn4sf8lX1r/etv/SZaAPN6ACgAoAKACgA&#10;oAKACgAoAKACgAoAKACgAoAKACgD7+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Pkn4sf&#10;8lX1r/etv/SZaAPN6ACgAoAKACgAoAKACgAoAKACgAoAKACgAoAKACgD7+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Pkn4sf8lX1r/etv/SZaAPN6ACgAoAKACgAoAKACgAoAKACgAoAKACg&#10;AoAKACgD7+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Pkn4sf8lX1r/etv/SZaAPN6ACg&#10;AoAKACgAoAKACgAoAKACgAoAKACgAoAKACgD7+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Pkn4sf8lX1r/etv/SZaAPN6ACgAoAKACgAoAKACgAoAKACgAoAKACgAoAKACgD7+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Pkn4sf8lX1r/etv/SZaAPN6ACgAoAKACgAoAKACgAoAKAC&#10;gAoAKACgAoAKACgD7+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Pkn4sf8lX1r/etv/SZ&#10;aAPN6ACgAoAKACgAoAKACgAoAKACgAoAKACgAoAKACgD7+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Pkn4sf8lX1r/etv/SZaAPN6ACgAoAKACgAoAKACgAoAKACgAoAKACgAoAKACgD7+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Pkn4sf8lX1r/etv/SZaAPN6ACgAoAKACgAoAKA&#10;CgAoAKACgAoAKACgAoAKACgD7+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Pkn4sf8lX1&#10;r/etv/SZaAPN6ACgAoAKACgAoAKACgAoAKACgAoAKACgAoAKACgD7+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Pkn4sf8lX1r/etv/SZaAPN6ACgAoAKACgAoAKACgAoAKACgAoAKACgAoAK&#10;ACgD7+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Pkn4sf8lX1r/etv/SZaAPN6ACgAoAK&#10;ACgAoAKACgAoAKACgAoAKACgAoAKACgD7+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Pk&#10;n4sf8lX1r/etv/SZaAPN6ACgAoAKACgAoAKACgAoAKACgAoAKACgAoAKACgD7+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Pkn4sf8lX1r/etv/SZaAPN6ACgAoAKACgAoAKACgAoAKACgAoA&#10;KACgAoAKACgD7+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Pkn4sf8lX1r/etv/SZaAPN&#10;6ACgAoAKACgAoAKACgAoAKACgAoAKACgAoAKACgD7+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Pkn4sf8lX1r/etv/SZaAPN6ACgAoAKACgAoAKACgAoAKACgAoAKACgAoAKACgD7+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Pkn4sf8lX1r/etv/SZaAPN6ACgAoAKACgAoAKACgAo&#10;AKACgAoAKACgAoAKACgD7+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Pkn4sf8lX1r/et&#10;v/SZaAPN6ACgAoAKACgAoAKACgAoAKACgAoAKACgAoAKACgD7+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Pkn4sf8lX1r/etv/SZaAPN6ACgAoAKACgAoAKACgAoAKACgAoAKACgAoAKACgD&#10;7+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Pkn4sf8lX1r/etv/SZaAPN6ACgAoAKACgA&#10;oAKACgAoAKACgAoAKACgAoAKACgD7+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Pkn4sf&#10;8lX1r/etv/SZaAPN6ACgAoAKACgAoAKACgAoAKACgAoAKACgAoAKACgD7+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Pkf42/8lU1n/ej/wDSeKgDzmgAoAKACgAoAKACgAoAKACgAoAKACgA&#10;oAKACgAoA+/q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D5D+NX/JUNU+if+g0Aee0AFAB&#10;QAUAFABQAUAFABQAUAFABQAUAFABQAUAFAH39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Ifxq/5Khqn0T/0GgDz2gAoAKACgAoAKACgAoAKACgAoAKACgAoAKACgAoA+/q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D5D+NX/JUNU+if+g0Aee0AFABQAUAFABQAUAFABQAUAFABQAUA&#10;FABQAUAFAH39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Ifxq/5Khqn0T/0GgDz2gAoA&#10;KACgAoAKACgAoAKACgAoAKACgAoAKACgAoA+/q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D5D+NX/ACVDVPon/oNAHntABQAUAFABQAUAFABQAUAFABQAUAFABQAUAFABQB9/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HyH8av8AkqGqfRP/AEGgDz2gAoAKACgAoAKACgAoAKACgAoA&#10;KACgAoAKACgAoA+/q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D5D+NX/JUNU+if8AoNAH&#10;ntABQAUAFABQAUAFABQAUAFABQAUAFABQAUAFABQB9/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HzH8b2ZvF58rjehY/+if6UAeO0AFABQAUAFABQAUAFABQAUAFABQAUAFABQAUAdL4S/5H&#10;DRf+wgP5rQB9s0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HgHx2t/+QFr8f8AtWLD8z/j&#10;QB4BQAUAFABQAUAFABQAUAFABQAUAFABQAUAFABQB6F8Lv8AkeNC/wB40AfXl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B5/8UvDP/CUeEsKcOmGFAHyDQAUAFABQAUAFABQAUAFABQAUAFAB&#10;QAUAFABQB7/8BtA/5DGvuf8AYQfmaAPf6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+&#10;Rvid4UXwx4u2CNv7HYjZg/mKAPOqACgAoAKACgAoAKACgAoAKACgAoAKACgDpfCvhZ/Efi6PQ1cq&#10;WJ59MUAfWfhXwqnhvwjHoavuCg8/WgDpq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5&#10;jxV4fTxT4aNsThiMigD5M8U+Fn8NyKrMTk0Ac3QAUAFABQAUAFABQAUAFABQAUAFABQB9QfDH4Y/&#10;8I1/xP8AX8nV8nA3ZC//AF6APXq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DzX&#10;4kfDaDxjaiaEgasANrE4GKAPnLxB4UufC84j1rd5jdAtAHMUAFABQAUAFABQAUAFABQAUAFAH098&#10;NPhnH4ci/tzW9rawwyFJ4sxz79cUAew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cz4q8K+H/ABHGi63GGC9PmxigDwnxV8Ftf0ENJoDLqkWc/KMXK/Qen0oA8doAKACgAoAK&#10;ACgAoAKAPRfC3wt8QeJJmIxpSjoXBGf1oA9z8MfDLw94VhJSPfKFyNQLAH/61AHo1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HLeIPC2g+JUU65o4kK9H7j8RQBw3i&#10;T4IeGLhBLbzDSV9QcigDhf8AhQuvf9B7Sf8Avr/61AGP/wAKQ8c/8+sf/f2gA/4Uh45/59Y/+/tA&#10;Gz/wobxT/wA9NJ/76NAG3oHwK0JFL65rm9/7iMEH5mgD1jw/4W0HwyhOh6OIy3V+5/E0AdR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">
              <v:group id="Gruppieren 6" o:spid="_x0000_s1028" style="position:absolute;width:57429;height:8280" coordsize="57429,8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s1029" type="#_x0000_t75" alt="fussball" style="position:absolute;top:285;width:6819;height:7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bIUDBAAAA2gAAAA8AAABkcnMvZG93bnJldi54bWxET01rwkAQvRf8D8sIXopuKkQkdRURChK8&#10;NIrgbZqdJqHZ2ZDdaPLv3UDB0/B4n7PZ9aYWd2pdZVnBxyICQZxbXXGh4HL+mq9BOI+ssbZMCgZy&#10;sNtO3jaYaPvgb7pnvhAhhF2CCkrvm0RKl5dk0C1sQxy4X9sa9AG2hdQtPkK4qeUyilbSYMWhocSG&#10;DiXlf1lnFKy6YWnq7HrpqpSz9/Tntj7FsVKzab//BOGp9y/xv/uow3wYXxmv3D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mbIUDBAAAA2gAAAA8AAAAAAAAAAAAAAAAAnwIA&#10;AGRycy9kb3ducmV2LnhtbFBLBQYAAAAABAAEAPcAAACNAwAAAAA=&#10;" stroked="t">
                  <v:imagedata r:id="rId5" o:title="fussball" cropright="3358f"/>
                  <v:path arrowok="t"/>
                </v:shape>
                <v:shape id="Bild 2" o:spid="_x0000_s1030" type="#_x0000_t75" alt="Turnen" style="position:absolute;left:8001;top:285;width:7270;height:7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Ofo7CAAAA2gAAAA8AAABkcnMvZG93bnJldi54bWxEj0FLw0AUhO+F/oflFby1m1YUid2GUChI&#10;xYNV9PrIPpPF3bdp9pnGf+8KgsdhZr5httUUvBppSC6ygfWqAEXcROu4NfD6cljegUqCbNFHJgPf&#10;lKDazWdbLG288DONJ2lVhnAq0UAn0pdap6ajgGkVe+LsfcQhoGQ5tNoOeMnw4PWmKG51QMd5ocOe&#10;9h01n6evYODt7GtvPY+P4ebJHcVdx6O8G3O1mOp7UEKT/If/2g/WwAZ+r+QboH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jn6OwgAAANoAAAAPAAAAAAAAAAAAAAAAAJ8C&#10;AABkcnMvZG93bnJldi54bWxQSwUGAAAAAAQABAD3AAAAjgMAAAAA&#10;" stroked="t">
                  <v:imagedata r:id="rId6" o:title="Turnen"/>
                  <v:path arrowok="t"/>
                </v:shape>
                <v:shape id="Bild 3" o:spid="_x0000_s1031" type="#_x0000_t75" alt="tennis" style="position:absolute;left:16002;top:285;width:7188;height:7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2QqPDAAAA2gAAAA8AAABkcnMvZG93bnJldi54bWxEj09rwkAUxO8Fv8PyhF6KbmqpSnSVGqg2&#10;evIPnh/ZZxLMvg3ZrYnfvlsQPA4z8xtmvuxMJW7UuNKygvdhBII4s7rkXMHp+D2YgnAeWWNlmRTc&#10;ycFy0XuZY6xty3u6HXwuAoRdjAoK7+tYSpcVZNANbU0cvIttDPogm1zqBtsAN5UcRdFYGiw5LBRY&#10;U1JQdj38GgWfa94kSb11b9PxpF3vOE1X51Sp1373NQPhqfPP8KP9oxV8wP+VcAP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DZCo8MAAADaAAAADwAAAAAAAAAAAAAAAACf&#10;AgAAZHJzL2Rvd25yZXYueG1sUEsFBgAAAAAEAAQA9wAAAI8DAAAAAA==&#10;" stroked="t">
                  <v:imagedata r:id="rId7" o:title="tennis"/>
                  <v:path arrowok="t"/>
                </v:shape>
                <v:shape id="Bild 4" o:spid="_x0000_s1032" type="#_x0000_t75" alt="30726187_783443371861197_3728342147653435392_o" style="position:absolute;left:49149;width:8280;height:8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nZtbDAAAA2gAAAA8AAABkcnMvZG93bnJldi54bWxEj09rAjEUxO8Fv0N4Qm81qxSR1SgqCNJD&#10;rX9AvD02z2Rx87Jssrp+e1Mo9DjMzG+Y2aJzlbhTE0rPCoaDDARx4XXJRsHpuPmYgAgRWWPlmRQ8&#10;KcBi3nubYa79g/d0P0QjEoRDjgpsjHUuZSgsOQwDXxMn7+obhzHJxkjd4CPBXSVHWTaWDktOCxZr&#10;WlsqbofWKdiZ79auwxKfq59zddmcTfu1M0q997vlFESkLv6H/9pbreATfq+kGyD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edm1sMAAADaAAAADwAAAAAAAAAAAAAAAACf&#10;AgAAZHJzL2Rvd25yZXYueG1sUEsFBgAAAAAEAAQA9wAAAI8DAAAAAA==&#10;">
                  <v:imagedata r:id="rId8" o:title="30726187_783443371861197_3728342147653435392_o"/>
                  <v:path arrowok="t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23526;top:381;width:26385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<v:textbox>
                  <w:txbxContent>
                    <w:p w:rsidR="00DF2495" w:rsidRDefault="00DF2495" w:rsidP="00DF2495">
                      <w:pPr>
                        <w:jc w:val="center"/>
                      </w:pPr>
                      <w:r w:rsidRPr="00DF2495">
                        <w:rPr>
                          <w:b/>
                          <w:sz w:val="28"/>
                          <w:szCs w:val="30"/>
                        </w:rPr>
                        <w:t xml:space="preserve">Spiel- und Sportverein </w:t>
                      </w:r>
                      <w:proofErr w:type="spellStart"/>
                      <w:r w:rsidRPr="00DF2495">
                        <w:rPr>
                          <w:b/>
                          <w:sz w:val="28"/>
                          <w:szCs w:val="30"/>
                        </w:rPr>
                        <w:t>Paulsdorf</w:t>
                      </w:r>
                      <w:proofErr w:type="spellEnd"/>
                      <w:r w:rsidRPr="00DF2495">
                        <w:rPr>
                          <w:b/>
                          <w:sz w:val="28"/>
                        </w:rPr>
                        <w:br/>
                      </w:r>
                      <w:r>
                        <w:t>e.V. und Umgebung</w:t>
                      </w:r>
                      <w:r>
                        <w:br/>
                        <w:t>gegründet 1970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9C4FA6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60FA2A6C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wreDOtxFITOPXnWIWUE0458PXRJH2CXFAx4XOlAyCKMFMT+wr089BzVJwoktAQeDUfn0AYcpGkYgED6oKRhRJw==" w:salt="WFJiNs8oR5poPjWMkmO0s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BA8"/>
    <w:rsid w:val="00335413"/>
    <w:rsid w:val="00435F83"/>
    <w:rsid w:val="00533D2D"/>
    <w:rsid w:val="006A0BA8"/>
    <w:rsid w:val="006B3F52"/>
    <w:rsid w:val="007F4AB8"/>
    <w:rsid w:val="008B6581"/>
    <w:rsid w:val="009C547F"/>
    <w:rsid w:val="00A23D41"/>
    <w:rsid w:val="00AB3866"/>
    <w:rsid w:val="00BB0F8E"/>
    <w:rsid w:val="00DE37E0"/>
    <w:rsid w:val="00DF08B1"/>
    <w:rsid w:val="00DF2495"/>
    <w:rsid w:val="00F01F8A"/>
    <w:rsid w:val="00F21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A0CAF6B-5B4C-4FF9-A0AE-9A2B19681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DF24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DF2495"/>
  </w:style>
  <w:style w:type="paragraph" w:styleId="Fuzeile">
    <w:name w:val="footer"/>
    <w:basedOn w:val="Standard"/>
    <w:link w:val="FuzeileZchn"/>
    <w:unhideWhenUsed/>
    <w:rsid w:val="00DF24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DF2495"/>
  </w:style>
  <w:style w:type="paragraph" w:styleId="Blocktext">
    <w:name w:val="Block Text"/>
    <w:basedOn w:val="Standard"/>
    <w:rsid w:val="006A0BA8"/>
    <w:pPr>
      <w:spacing w:after="0" w:line="240" w:lineRule="auto"/>
      <w:ind w:left="540" w:right="-416"/>
    </w:pPr>
    <w:rPr>
      <w:rFonts w:ascii="Times New Roman" w:eastAsia="Times New Roman" w:hAnsi="Times New Roman" w:cs="Times New Roman"/>
      <w:b/>
      <w:bCs/>
      <w:sz w:val="20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6A0BA8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9C547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sold\Documents\Benutzerdefinierte%20Office-Vorlagen\VORLAGE-SSV-Brief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B61A1A-80D5-4106-A87D-8413C624F350}"/>
      </w:docPartPr>
      <w:docPartBody>
        <w:p w:rsidR="00000000" w:rsidRDefault="006D23E3">
          <w:r w:rsidRPr="0032635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efaultPlaceholder_10818685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10CB54-B730-453D-A983-8AF9CDC0463D}"/>
      </w:docPartPr>
      <w:docPartBody>
        <w:p w:rsidR="00000000" w:rsidRDefault="006D23E3">
          <w:r w:rsidRPr="00326355">
            <w:rPr>
              <w:rStyle w:val="Platzhaltertext"/>
            </w:rPr>
            <w:t>Klicken Sie hier, um ein Datum einzugeben.</w:t>
          </w:r>
        </w:p>
      </w:docPartBody>
    </w:docPart>
    <w:docPart>
      <w:docPartPr>
        <w:name w:val="DefaultPlaceholder_10818685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AC43B2-72B5-4EC7-BD92-1C804EDA3ED2}"/>
      </w:docPartPr>
      <w:docPartBody>
        <w:p w:rsidR="00000000" w:rsidRDefault="006D23E3">
          <w:r w:rsidRPr="00326355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3E3"/>
    <w:rsid w:val="006D23E3"/>
    <w:rsid w:val="00C11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D23E3"/>
    <w:rPr>
      <w:color w:val="808080"/>
    </w:rPr>
  </w:style>
  <w:style w:type="paragraph" w:customStyle="1" w:styleId="5D4AD36C55964A3BA1FEA3277713B2A2">
    <w:name w:val="5D4AD36C55964A3BA1FEA3277713B2A2"/>
    <w:rsid w:val="006D23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3BDE14-C5B7-4459-84AE-4B4E5638D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VORLAGE-SSV-Brief</Template>
  <TotalTime>0</TotalTime>
  <Pages>2</Pages>
  <Words>400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Mietvertrag Bandenwerbung</dc:subject>
  <dc:creator>Becht, Tobias</dc:creator>
  <cp:keywords>Bandenwerbung;Mietvertrag</cp:keywords>
  <dc:description/>
  <cp:lastModifiedBy>Fasold</cp:lastModifiedBy>
  <cp:revision>5</cp:revision>
  <cp:lastPrinted>2022-08-21T13:02:00Z</cp:lastPrinted>
  <dcterms:created xsi:type="dcterms:W3CDTF">2022-08-21T12:51:00Z</dcterms:created>
  <dcterms:modified xsi:type="dcterms:W3CDTF">2022-08-21T13:13:00Z</dcterms:modified>
</cp:coreProperties>
</file>